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A37" w:rsidRPr="00B667B1" w:rsidRDefault="0084683B" w:rsidP="00D21A3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68.05pt;margin-top:153.1pt;width:255.1pt;height:106.2pt;z-index: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" filled="f" stroked="f">
            <v:textbox inset="0,0,0,0">
              <w:txbxContent>
                <w:p w:rsidR="00FF5176" w:rsidRDefault="00FF5176" w:rsidP="00D21A37"/>
                <w:p w:rsidR="00D21A37" w:rsidRDefault="00202F87" w:rsidP="00C67E61">
                  <w:pPr>
                    <w:spacing w:after="120"/>
                  </w:pPr>
                  <w:r>
                    <w:t>Technische Universität Darmstadt</w:t>
                  </w:r>
                </w:p>
                <w:p w:rsidR="00202F87" w:rsidRDefault="00DF6717" w:rsidP="00C67E61">
                  <w:pPr>
                    <w:spacing w:after="120"/>
                  </w:pPr>
                  <w:r>
                    <w:t>Fachbereich 3</w:t>
                  </w:r>
                </w:p>
                <w:p w:rsidR="00DF6717" w:rsidRDefault="00DF6717" w:rsidP="00D21A37">
                  <w:r>
                    <w:t>Humanwissenschaften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noProof/>
        </w:rPr>
        <w:pict>
          <v:shape id="Text Box 5" o:spid="_x0000_s1027" type="#_x0000_t202" style="position:absolute;margin-left:0;margin-top:286.5pt;width:474pt;height:24.3pt;z-index:251659264;visibility:visible;mso-position-horizontal:left;mso-position-horizontal-relative:margin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" filled="f" stroked="f">
            <v:textbox inset="0,0,0,0">
              <w:txbxContent>
                <w:p w:rsidR="00D21A37" w:rsidRDefault="00202F87" w:rsidP="00D21A37">
                  <w:pPr>
                    <w:pStyle w:val="Betreffzeile"/>
                  </w:pPr>
                  <w:r>
                    <w:t>N</w:t>
                  </w:r>
                  <w:r w:rsidR="00953117">
                    <w:t xml:space="preserve">achweis über den Praxiseinsatz </w:t>
                  </w:r>
                  <w:r w:rsidR="00C67E61">
                    <w:t xml:space="preserve">im Rahmen der </w:t>
                  </w:r>
                  <w:r>
                    <w:t>Praxisphase I</w:t>
                  </w:r>
                  <w:r w:rsidR="0048705B">
                    <w:t>I</w:t>
                  </w:r>
                  <w:r w:rsidR="005A37FE">
                    <w:t xml:space="preserve"> (Lehramt an Gymnasien)</w:t>
                  </w:r>
                </w:p>
                <w:p w:rsidR="00D21A37" w:rsidRDefault="00D21A37" w:rsidP="00D21A37"/>
              </w:txbxContent>
            </v:textbox>
            <w10:wrap anchorx="margin" anchory="page"/>
            <w10:anchorlock/>
          </v:shape>
        </w:pict>
      </w:r>
    </w:p>
    <w:p w:rsidR="00D21A37" w:rsidRPr="00B667B1" w:rsidRDefault="00D21A37" w:rsidP="00D21A37"/>
    <w:p w:rsidR="00D21A37" w:rsidRPr="00B667B1" w:rsidRDefault="00D21A37" w:rsidP="00D21A37"/>
    <w:p w:rsidR="00D21A37" w:rsidRPr="00B667B1" w:rsidRDefault="00D21A37" w:rsidP="00D21A37"/>
    <w:p w:rsidR="00D21A37" w:rsidRPr="00B667B1" w:rsidRDefault="00D21A37" w:rsidP="00D21A37"/>
    <w:p w:rsidR="00D21A37" w:rsidRPr="00B667B1" w:rsidRDefault="00D21A37" w:rsidP="00D21A37"/>
    <w:p w:rsidR="00D21A37" w:rsidRPr="00B667B1" w:rsidRDefault="00D21A37" w:rsidP="00D21A37"/>
    <w:p w:rsidR="00D21A37" w:rsidRPr="00B667B1" w:rsidRDefault="00D21A37" w:rsidP="00D21A37"/>
    <w:p w:rsidR="00D21A37" w:rsidRPr="00B667B1" w:rsidRDefault="00D21A37" w:rsidP="00D21A37"/>
    <w:p w:rsidR="00D21A37" w:rsidRPr="00B667B1" w:rsidRDefault="00D21A37" w:rsidP="00D21A37"/>
    <w:p w:rsidR="00D21A37" w:rsidRDefault="00D21A37" w:rsidP="00D21A37"/>
    <w:p w:rsidR="00D21A37" w:rsidRDefault="00BA07C1" w:rsidP="00FF5176">
      <w:pPr>
        <w:tabs>
          <w:tab w:val="left" w:pos="6379"/>
        </w:tabs>
      </w:pPr>
      <w:r>
        <w:t xml:space="preserve">Name: </w:t>
      </w:r>
      <w:r w:rsidR="00202F87">
        <w:t>__________________________________________</w:t>
      </w:r>
      <w:r w:rsidR="00C67E61">
        <w:t>____________________________</w:t>
      </w:r>
      <w:r w:rsidR="0048705B">
        <w:t>______</w:t>
      </w:r>
      <w:r w:rsidR="00202F87">
        <w:t>____________</w:t>
      </w:r>
      <w:r w:rsidR="00FF5176">
        <w:t>_</w:t>
      </w:r>
    </w:p>
    <w:p w:rsidR="00202F87" w:rsidRDefault="00202F87" w:rsidP="00D21A37"/>
    <w:p w:rsidR="00C67E61" w:rsidRDefault="00C67E61" w:rsidP="0014382A">
      <w:pPr>
        <w:tabs>
          <w:tab w:val="left" w:pos="6379"/>
        </w:tabs>
        <w:spacing w:line="240" w:lineRule="auto"/>
      </w:pPr>
    </w:p>
    <w:p w:rsidR="00D21A37" w:rsidRDefault="00202F87" w:rsidP="0014382A">
      <w:pPr>
        <w:tabs>
          <w:tab w:val="left" w:pos="6379"/>
        </w:tabs>
        <w:spacing w:line="240" w:lineRule="auto"/>
      </w:pPr>
      <w:r>
        <w:t>hat in der Zeit vom _______________</w:t>
      </w:r>
      <w:r w:rsidR="0048705B">
        <w:t>_</w:t>
      </w:r>
      <w:r w:rsidR="00C67E61">
        <w:t>_____</w:t>
      </w:r>
      <w:r w:rsidR="0048705B">
        <w:t>__</w:t>
      </w:r>
      <w:r>
        <w:t>_</w:t>
      </w:r>
      <w:r w:rsidR="00C67E61">
        <w:t>_________</w:t>
      </w:r>
      <w:r>
        <w:t>_____ bis ___</w:t>
      </w:r>
      <w:r w:rsidR="0048705B">
        <w:t>___</w:t>
      </w:r>
      <w:r>
        <w:t>___</w:t>
      </w:r>
      <w:r w:rsidR="00C67E61">
        <w:t>_____</w:t>
      </w:r>
      <w:r>
        <w:t>_____</w:t>
      </w:r>
      <w:r w:rsidR="00C67E61">
        <w:t>_________</w:t>
      </w:r>
      <w:r>
        <w:t>___________</w:t>
      </w:r>
    </w:p>
    <w:p w:rsidR="00202F87" w:rsidRDefault="00202F87" w:rsidP="00752A54">
      <w:pPr>
        <w:spacing w:line="240" w:lineRule="auto"/>
      </w:pPr>
    </w:p>
    <w:p w:rsidR="00C67E61" w:rsidRDefault="00C67E61" w:rsidP="00752A54">
      <w:pPr>
        <w:spacing w:line="240" w:lineRule="auto"/>
      </w:pPr>
    </w:p>
    <w:p w:rsidR="00202F87" w:rsidRDefault="00C67E61" w:rsidP="00752A54">
      <w:pPr>
        <w:spacing w:line="240" w:lineRule="auto"/>
      </w:pPr>
      <w:r>
        <w:t>als ______________________________________________</w:t>
      </w:r>
      <w:r w:rsidR="00953117">
        <w:t>__________ (Funktion im Einsatzgebiet, z.B. Mentor*</w:t>
      </w:r>
      <w:r>
        <w:t>in)</w:t>
      </w:r>
    </w:p>
    <w:p w:rsidR="00202F87" w:rsidRDefault="00202F87" w:rsidP="00752A54">
      <w:pPr>
        <w:spacing w:line="240" w:lineRule="auto"/>
      </w:pPr>
    </w:p>
    <w:p w:rsidR="00C67E61" w:rsidRDefault="00C67E61" w:rsidP="00752A54">
      <w:pPr>
        <w:spacing w:line="240" w:lineRule="auto"/>
      </w:pPr>
    </w:p>
    <w:p w:rsidR="00202F87" w:rsidRDefault="00C67E61" w:rsidP="00752A54">
      <w:pPr>
        <w:spacing w:line="240" w:lineRule="auto"/>
      </w:pPr>
      <w:r>
        <w:t xml:space="preserve">im </w:t>
      </w:r>
      <w:r w:rsidR="00953117">
        <w:t>_</w:t>
      </w:r>
      <w:r w:rsidR="00202F87">
        <w:t>_________</w:t>
      </w:r>
      <w:r w:rsidR="0014382A">
        <w:t>__</w:t>
      </w:r>
      <w:r w:rsidR="0048705B">
        <w:t>_______________________________</w:t>
      </w:r>
      <w:r w:rsidR="00953117">
        <w:t xml:space="preserve">________________ </w:t>
      </w:r>
      <w:r w:rsidR="00202F87">
        <w:t>(</w:t>
      </w:r>
      <w:r>
        <w:t>Fachbereich, Einsatz</w:t>
      </w:r>
      <w:r w:rsidR="00953117">
        <w:t>gebiet</w:t>
      </w:r>
      <w:r w:rsidR="00202F87">
        <w:t>)</w:t>
      </w:r>
      <w:r w:rsidR="00953117">
        <w:t xml:space="preserve"> </w:t>
      </w:r>
      <w:r>
        <w:t>gearbeitet.</w:t>
      </w:r>
    </w:p>
    <w:p w:rsidR="00953117" w:rsidRDefault="00953117" w:rsidP="00752A54">
      <w:pPr>
        <w:spacing w:line="240" w:lineRule="auto"/>
      </w:pPr>
    </w:p>
    <w:p w:rsidR="00202F87" w:rsidRDefault="00202F87" w:rsidP="00752A54">
      <w:pPr>
        <w:spacing w:line="240" w:lineRule="auto"/>
      </w:pPr>
      <w:bookmarkStart w:id="0" w:name="_GoBack"/>
      <w:bookmarkEnd w:id="0"/>
    </w:p>
    <w:p w:rsidR="00202F87" w:rsidRDefault="00C67E61" w:rsidP="00FF5176">
      <w:pPr>
        <w:tabs>
          <w:tab w:val="left" w:pos="6379"/>
        </w:tabs>
        <w:spacing w:line="240" w:lineRule="auto"/>
      </w:pPr>
      <w:r>
        <w:t>Anzahl der S</w:t>
      </w:r>
      <w:r w:rsidR="00202F87">
        <w:t>tunden</w:t>
      </w:r>
      <w:r w:rsidR="0048705B">
        <w:t>:  __________________</w:t>
      </w:r>
      <w:r>
        <w:t>__</w:t>
      </w:r>
      <w:r w:rsidR="0048705B">
        <w:t>_</w:t>
      </w:r>
      <w:r w:rsidR="00FF5176">
        <w:t>___</w:t>
      </w:r>
      <w:r w:rsidR="00953117">
        <w:t>_______________________________________________________</w:t>
      </w:r>
    </w:p>
    <w:p w:rsidR="00202F87" w:rsidRDefault="00202F87" w:rsidP="00752A54">
      <w:pPr>
        <w:spacing w:line="240" w:lineRule="auto"/>
      </w:pPr>
    </w:p>
    <w:p w:rsidR="00C67E61" w:rsidRDefault="00C67E61" w:rsidP="00752A54">
      <w:pPr>
        <w:spacing w:line="240" w:lineRule="auto"/>
      </w:pPr>
    </w:p>
    <w:p w:rsidR="00202F87" w:rsidRDefault="00202F87" w:rsidP="00752A54">
      <w:pPr>
        <w:spacing w:line="240" w:lineRule="auto"/>
      </w:pPr>
      <w:r>
        <w:t>Aufgaben/Tätigkeiten: _______________________</w:t>
      </w:r>
      <w:r w:rsidR="00C67E61">
        <w:t>____________________________________</w:t>
      </w:r>
      <w:r>
        <w:t>_____________</w:t>
      </w:r>
      <w:r w:rsidR="0048705B">
        <w:t>______</w:t>
      </w:r>
    </w:p>
    <w:p w:rsidR="00202F87" w:rsidRDefault="00202F87" w:rsidP="00752A54">
      <w:pPr>
        <w:spacing w:line="240" w:lineRule="auto"/>
      </w:pPr>
    </w:p>
    <w:p w:rsidR="00C67E61" w:rsidRDefault="00C67E61" w:rsidP="00752A54">
      <w:pPr>
        <w:spacing w:line="240" w:lineRule="auto"/>
      </w:pPr>
    </w:p>
    <w:p w:rsidR="00202F87" w:rsidRDefault="00202F87" w:rsidP="00752A54">
      <w:pPr>
        <w:spacing w:line="240" w:lineRule="auto"/>
      </w:pPr>
      <w:r>
        <w:t>_________________________________________________</w:t>
      </w:r>
      <w:r w:rsidR="00C67E61">
        <w:t>____________________________</w:t>
      </w:r>
      <w:r>
        <w:t>_______________</w:t>
      </w:r>
      <w:r w:rsidR="0048705B">
        <w:t>______</w:t>
      </w:r>
    </w:p>
    <w:p w:rsidR="00202F87" w:rsidRDefault="00202F87" w:rsidP="00752A54">
      <w:pPr>
        <w:spacing w:line="240" w:lineRule="auto"/>
      </w:pPr>
    </w:p>
    <w:p w:rsidR="00202F87" w:rsidRDefault="00202F87" w:rsidP="00752A54">
      <w:pPr>
        <w:spacing w:line="240" w:lineRule="auto"/>
      </w:pPr>
    </w:p>
    <w:p w:rsidR="00C67E61" w:rsidRDefault="00C67E61" w:rsidP="00752A54">
      <w:pPr>
        <w:spacing w:line="240" w:lineRule="auto"/>
      </w:pPr>
      <w:r>
        <w:t>__________________________________________________________________________________________________</w:t>
      </w:r>
    </w:p>
    <w:p w:rsidR="00953117" w:rsidRDefault="00953117" w:rsidP="00752A54">
      <w:pPr>
        <w:spacing w:line="240" w:lineRule="auto"/>
      </w:pPr>
    </w:p>
    <w:p w:rsidR="00953117" w:rsidRDefault="00953117" w:rsidP="00752A54">
      <w:pPr>
        <w:spacing w:line="240" w:lineRule="auto"/>
      </w:pPr>
    </w:p>
    <w:p w:rsidR="00953117" w:rsidRDefault="00953117" w:rsidP="00752A54">
      <w:pPr>
        <w:spacing w:line="240" w:lineRule="auto"/>
      </w:pPr>
    </w:p>
    <w:p w:rsidR="00953117" w:rsidRDefault="00953117" w:rsidP="00752A54">
      <w:pPr>
        <w:spacing w:line="240" w:lineRule="auto"/>
      </w:pPr>
    </w:p>
    <w:p w:rsidR="00C67E61" w:rsidRPr="00953117" w:rsidRDefault="0084683B" w:rsidP="00752A54">
      <w:pPr>
        <w:spacing w:line="240" w:lineRule="auto"/>
        <w:rPr>
          <w:b/>
        </w:rPr>
      </w:pPr>
      <w:r>
        <w:rPr>
          <w:b/>
          <w:noProof/>
        </w:rPr>
        <w:pict>
          <v:line id="Gerader Verbinder 10" o:spid="_x0000_s1028" style="position:absolute;z-index:251660288;visibility:visible" from=".2pt,11.2pt" to="489.2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" strokecolor="black [3213]" strokeweight="1.5pt"/>
        </w:pict>
      </w:r>
    </w:p>
    <w:p w:rsidR="00C67E61" w:rsidRDefault="00C67E61" w:rsidP="00752A54">
      <w:pPr>
        <w:spacing w:line="240" w:lineRule="auto"/>
      </w:pPr>
    </w:p>
    <w:p w:rsidR="00C67E61" w:rsidRDefault="00C67E61" w:rsidP="00752A54">
      <w:pPr>
        <w:spacing w:line="240" w:lineRule="auto"/>
      </w:pPr>
    </w:p>
    <w:p w:rsidR="00C67E61" w:rsidRDefault="00C67E61" w:rsidP="00752A54">
      <w:pPr>
        <w:spacing w:line="240" w:lineRule="auto"/>
      </w:pPr>
    </w:p>
    <w:p w:rsidR="00C67E61" w:rsidRDefault="00C67E61" w:rsidP="00752A54">
      <w:pPr>
        <w:spacing w:line="240" w:lineRule="auto"/>
      </w:pPr>
    </w:p>
    <w:p w:rsidR="00C67E61" w:rsidRDefault="00C67E61" w:rsidP="00752A54">
      <w:pPr>
        <w:spacing w:line="240" w:lineRule="auto"/>
      </w:pPr>
      <w:r>
        <w:t>___________________________________________________________________</w:t>
      </w:r>
    </w:p>
    <w:p w:rsidR="00FF5176" w:rsidRDefault="00C67E61" w:rsidP="00752A54">
      <w:pPr>
        <w:spacing w:line="240" w:lineRule="auto"/>
      </w:pPr>
      <w:r>
        <w:t>(Ort, Datum)</w:t>
      </w:r>
    </w:p>
    <w:p w:rsidR="00601357" w:rsidRDefault="00601357" w:rsidP="00752A54">
      <w:pPr>
        <w:spacing w:line="240" w:lineRule="auto"/>
      </w:pPr>
    </w:p>
    <w:p w:rsidR="00953117" w:rsidRDefault="00953117" w:rsidP="00752A54">
      <w:pPr>
        <w:spacing w:line="240" w:lineRule="auto"/>
      </w:pPr>
    </w:p>
    <w:p w:rsidR="008A1579" w:rsidRDefault="008A1579" w:rsidP="00752A54">
      <w:pPr>
        <w:spacing w:line="240" w:lineRule="auto"/>
      </w:pPr>
    </w:p>
    <w:p w:rsidR="00202F87" w:rsidRDefault="00202F87" w:rsidP="00752A54">
      <w:pPr>
        <w:spacing w:line="240" w:lineRule="auto"/>
      </w:pPr>
      <w:r>
        <w:t>_____________________</w:t>
      </w:r>
      <w:r w:rsidR="00486257">
        <w:t>____________</w:t>
      </w:r>
      <w:r w:rsidR="00601357">
        <w:t>____________</w:t>
      </w:r>
      <w:r w:rsidR="00C67E61">
        <w:t>___________________</w:t>
      </w:r>
      <w:r w:rsidR="00601357">
        <w:t>___</w:t>
      </w:r>
    </w:p>
    <w:p w:rsidR="00202F87" w:rsidRDefault="00202F87" w:rsidP="00752A54">
      <w:pPr>
        <w:spacing w:line="240" w:lineRule="auto"/>
      </w:pPr>
      <w:r>
        <w:t>(Unterschrift</w:t>
      </w:r>
      <w:r w:rsidR="00601357">
        <w:t xml:space="preserve"> &amp; Stempel</w:t>
      </w:r>
      <w:r>
        <w:t xml:space="preserve"> </w:t>
      </w:r>
      <w:r w:rsidR="00953117">
        <w:t>der/des Vorgesetzten im Einsatzgebiet</w:t>
      </w:r>
      <w:r w:rsidR="00C67E61">
        <w:t>/Fachbereich</w:t>
      </w:r>
      <w:r>
        <w:t>)</w:t>
      </w:r>
    </w:p>
    <w:sectPr w:rsidR="00202F87" w:rsidSect="00FF5176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3402" w:right="709" w:bottom="1134" w:left="1361" w:header="851" w:footer="68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3252" w:rsidRDefault="00343252">
      <w:r>
        <w:separator/>
      </w:r>
    </w:p>
  </w:endnote>
  <w:endnote w:type="continuationSeparator" w:id="0">
    <w:p w:rsidR="00343252" w:rsidRDefault="003432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arter">
    <w:altName w:val="Gentium Basic"/>
    <w:charset w:val="00"/>
    <w:family w:val="auto"/>
    <w:pitch w:val="variable"/>
    <w:sig w:usb0="00000003" w:usb1="00000000" w:usb2="00000000" w:usb3="00000000" w:csb0="00000001" w:csb1="00000000"/>
  </w:font>
  <w:font w:name="Stafford">
    <w:altName w:val="Courier New"/>
    <w:charset w:val="00"/>
    <w:family w:val="auto"/>
    <w:pitch w:val="variable"/>
    <w:sig w:usb0="A00000EF" w:usb1="2000F5C7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34B7" w:rsidRPr="00487D69" w:rsidRDefault="005934B7" w:rsidP="005934B7">
    <w:pPr>
      <w:pStyle w:val="Fuzeile"/>
      <w:tabs>
        <w:tab w:val="clear" w:pos="9832"/>
        <w:tab w:val="right" w:pos="9834"/>
      </w:tabs>
    </w:pPr>
    <w:r>
      <w:tab/>
    </w:r>
    <w:r w:rsidRPr="00487D69">
      <w:tab/>
      <w:t xml:space="preserve">Seite: </w:t>
    </w:r>
    <w:r w:rsidR="0084683B">
      <w:fldChar w:fldCharType="begin"/>
    </w:r>
    <w:r w:rsidR="00602C6D">
      <w:instrText xml:space="preserve"> PAGE  \* Arabic  \* MERGEFORMAT </w:instrText>
    </w:r>
    <w:r w:rsidR="0084683B">
      <w:fldChar w:fldCharType="separate"/>
    </w:r>
    <w:r w:rsidR="00953117">
      <w:rPr>
        <w:noProof/>
      </w:rPr>
      <w:t>2</w:t>
    </w:r>
    <w:r w:rsidR="0084683B">
      <w:rPr>
        <w:noProof/>
      </w:rPr>
      <w:fldChar w:fldCharType="end"/>
    </w:r>
    <w:r w:rsidRPr="00487D69">
      <w:t>/</w:t>
    </w:r>
    <w:fldSimple w:instr=" NUMPAGES  \* Arabic  \* MERGEFORMAT ">
      <w:r w:rsidR="00C55518">
        <w:rPr>
          <w:noProof/>
        </w:rPr>
        <w:t>1</w:t>
      </w:r>
    </w:fldSimple>
    <w:r w:rsidR="0084683B">
      <w:rPr>
        <w:noProof/>
      </w:rPr>
      <w:pict>
        <v:line id="Line 5" o:spid="_x0000_s6151" style="position:absolute;z-index:-251658240;visibility:visible;mso-position-horizontal-relative:page;mso-position-vertical-relative:page" from="35.45pt,793.8pt" to="559.85pt,7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vR9EQ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" strokeweight=".6pt">
          <w10:wrap anchorx="page" anchory="page"/>
          <w10:anchorlock/>
        </v:lin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34B7" w:rsidRDefault="0084683B">
    <w:pPr>
      <w:pStyle w:val="Fuzeile"/>
    </w:pPr>
    <w:r>
      <w:rPr>
        <w:noProof/>
      </w:rPr>
      <w:pict>
        <v:line id="Line 9" o:spid="_x0000_s6145" style="position:absolute;z-index:-251655680;visibility:visible;mso-position-horizontal-relative:page;mso-position-vertical-relative:page" from="35.45pt,793.8pt" to="559.85pt,7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" strokeweight=".6pt">
          <w10:wrap anchorx="page" anchory="page"/>
          <w10:anchorlock/>
        </v:lin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3252" w:rsidRDefault="00343252">
      <w:r>
        <w:separator/>
      </w:r>
    </w:p>
  </w:footnote>
  <w:footnote w:type="continuationSeparator" w:id="0">
    <w:p w:rsidR="00343252" w:rsidRDefault="003432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34B7" w:rsidRDefault="0085072D">
    <w:pPr>
      <w:pStyle w:val="Kopfzeile"/>
    </w:pPr>
    <w:r>
      <w:rPr>
        <w:noProof/>
      </w:rPr>
      <w:drawing>
        <wp:anchor distT="0" distB="0" distL="114300" distR="114300" simplePos="0" relativeHeight="251662848" behindDoc="0" locked="1" layoutInCell="1" allowOverlap="1">
          <wp:simplePos x="0" y="0"/>
          <wp:positionH relativeFrom="page">
            <wp:posOffset>5389880</wp:posOffset>
          </wp:positionH>
          <wp:positionV relativeFrom="page">
            <wp:posOffset>1151890</wp:posOffset>
          </wp:positionV>
          <wp:extent cx="1981200" cy="790575"/>
          <wp:effectExtent l="19050" t="0" r="0" b="0"/>
          <wp:wrapNone/>
          <wp:docPr id="1" name="Bild 1" descr="tud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tud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790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4683B">
      <w:rPr>
        <w:noProof/>
      </w:rPr>
      <w:pict>
        <v:rect id="Rectangle 4" o:spid="_x0000_s6153" style="position:absolute;margin-left:35.45pt;margin-top:35.45pt;width:524.4pt;height:11.35pt;z-index:-251660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" fillcolor="#0083cc" stroked="f">
          <w10:wrap anchorx="page" anchory="page"/>
          <w10:anchorlock/>
        </v:rect>
      </w:pict>
    </w:r>
    <w:r w:rsidR="0084683B">
      <w:rPr>
        <w:noProof/>
      </w:rPr>
      <w:pict>
        <v:line id="Line 3" o:spid="_x0000_s6152" style="position:absolute;z-index:-251661824;visibility:visible;mso-position-horizontal-relative:page;mso-position-vertical-relative:page" from="35.45pt,50.75pt" to="559.85pt,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+s8Eg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" strokeweight="1.2pt">
          <w10:wrap anchorx="page" anchory="page"/>
          <w10:anchorlock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34B7" w:rsidRDefault="0084683B" w:rsidP="0073020A">
    <w:pPr>
      <w:pStyle w:val="Kopfzeile"/>
      <w:tabs>
        <w:tab w:val="clear" w:pos="4536"/>
        <w:tab w:val="clear" w:pos="9072"/>
        <w:tab w:val="left" w:pos="1500"/>
      </w:tabs>
    </w:pPr>
    <w:r>
      <w:rPr>
        <w:noProof/>
      </w:rPr>
      <w:pict>
        <v:rect id="Rectangle 2" o:spid="_x0000_s6150" style="position:absolute;margin-left:35.45pt;margin-top:35.45pt;width:524.4pt;height:11.35pt;z-index:-251662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" fillcolor="#243572" stroked="f">
          <w10:wrap anchorx="page" anchory="page"/>
          <w10:anchorlock/>
        </v:rect>
      </w:pict>
    </w:r>
  </w:p>
  <w:p w:rsidR="005934B7" w:rsidRDefault="005A37FE" w:rsidP="005934B7">
    <w:pPr>
      <w:pStyle w:val="Kopfzeile"/>
      <w:tabs>
        <w:tab w:val="clear" w:pos="4536"/>
        <w:tab w:val="clear" w:pos="9072"/>
        <w:tab w:val="left" w:pos="648"/>
      </w:tabs>
    </w:pPr>
    <w:r>
      <w:rPr>
        <w:noProof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4253460</wp:posOffset>
          </wp:positionH>
          <wp:positionV relativeFrom="paragraph">
            <wp:posOffset>168275</wp:posOffset>
          </wp:positionV>
          <wp:extent cx="1991130" cy="1285875"/>
          <wp:effectExtent l="0" t="0" r="9525" b="0"/>
          <wp:wrapNone/>
          <wp:docPr id="11" name="Grafik 11" descr="C:\Users\ZfL2016\AppData\Local\Microsoft\Windows\INetCache\Content.Word\ZFL_Logo_Kombi_Athe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fL2016\AppData\Local\Microsoft\Windows\INetCache\Content.Word\ZFL_Logo_Kombi_Athe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2890" cy="12870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4683B">
      <w:rPr>
        <w:noProof/>
      </w:rPr>
      <w:pict>
        <v:line id="Line 1" o:spid="_x0000_s6149" style="position:absolute;z-index:-251663872;visibility:visible;mso-position-horizontal-relative:page;mso-position-vertical-relative:page" from="35.35pt,50.75pt" to="559.75pt,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" strokeweight="1.2pt">
          <w10:wrap anchorx="page" anchory="page"/>
          <w10:anchorlock/>
        </v:line>
      </w:pict>
    </w:r>
  </w:p>
  <w:p w:rsidR="005934B7" w:rsidRDefault="0084683B" w:rsidP="005934B7">
    <w:pPr>
      <w:pStyle w:val="Kopfzeile"/>
      <w:tabs>
        <w:tab w:val="clear" w:pos="4536"/>
        <w:tab w:val="clear" w:pos="9072"/>
        <w:tab w:val="left" w:pos="648"/>
      </w:tabs>
    </w:pPr>
    <w:r w:rsidRPr="0084683B">
      <w:rPr>
        <w:noProof/>
        <w:color w:val="808080"/>
      </w:rPr>
      <w:pict>
        <v:line id="Line 8" o:spid="_x0000_s6148" style="position:absolute;z-index:251659776;visibility:visible;mso-position-horizontal-relative:page;mso-position-vertical-relative:page" from="0,595.35pt" to="21.2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" strokecolor="gray" strokeweight=".6pt">
          <w10:wrap anchorx="page" anchory="page"/>
          <w10:anchorlock/>
        </v:line>
      </w:pict>
    </w:r>
    <w:r w:rsidRPr="0084683B">
      <w:rPr>
        <w:noProof/>
        <w:color w:val="808080"/>
      </w:rPr>
      <w:pict>
        <v:line id="Line 7" o:spid="_x0000_s6147" style="position:absolute;z-index:251658752;visibility:visible;mso-position-horizontal-relative:page;mso-position-vertical-relative:page" from="0,421pt" to="21.2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" strokecolor="gray" strokeweight=".6pt">
          <w10:wrap anchorx="page" anchory="page"/>
          <w10:anchorlock/>
        </v:line>
      </w:pict>
    </w:r>
    <w:r w:rsidRPr="0084683B">
      <w:rPr>
        <w:noProof/>
        <w:color w:val="808080"/>
      </w:rPr>
      <w:pict>
        <v:line id="Line 6" o:spid="_x0000_s6146" style="position:absolute;z-index:251657728;visibility:visible;mso-position-horizontal-relative:page;mso-position-vertical-relative:page" from="0,297.7pt" to="21.2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" strokecolor="gray" strokeweight=".6pt">
          <w10:wrap anchorx="page" anchory="page"/>
          <w10:anchorlock/>
        </v:lin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3F01"/>
  <w:defaultTabStop w:val="708"/>
  <w:hyphenationZone w:val="425"/>
  <w:noPunctuationKerning/>
  <w:characterSpacingControl w:val="doNotCompress"/>
  <w:hdrShapeDefaults>
    <o:shapedefaults v:ext="edit" spidmax="7170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0352BA"/>
    <w:rsid w:val="000352BA"/>
    <w:rsid w:val="00037A47"/>
    <w:rsid w:val="000715D9"/>
    <w:rsid w:val="000809F6"/>
    <w:rsid w:val="0008769E"/>
    <w:rsid w:val="0014382A"/>
    <w:rsid w:val="0017047B"/>
    <w:rsid w:val="001A4175"/>
    <w:rsid w:val="00202F87"/>
    <w:rsid w:val="0020762A"/>
    <w:rsid w:val="00243B01"/>
    <w:rsid w:val="002A5683"/>
    <w:rsid w:val="002F4577"/>
    <w:rsid w:val="00343252"/>
    <w:rsid w:val="00386E5A"/>
    <w:rsid w:val="003E46E7"/>
    <w:rsid w:val="003F46D3"/>
    <w:rsid w:val="00445593"/>
    <w:rsid w:val="00486257"/>
    <w:rsid w:val="0048705B"/>
    <w:rsid w:val="004D1BD0"/>
    <w:rsid w:val="005934B7"/>
    <w:rsid w:val="005A37FE"/>
    <w:rsid w:val="005E565F"/>
    <w:rsid w:val="00601357"/>
    <w:rsid w:val="00602C6D"/>
    <w:rsid w:val="00617D3D"/>
    <w:rsid w:val="00647DB3"/>
    <w:rsid w:val="006B3760"/>
    <w:rsid w:val="0073020A"/>
    <w:rsid w:val="00752A54"/>
    <w:rsid w:val="007C26A2"/>
    <w:rsid w:val="00844357"/>
    <w:rsid w:val="0084683B"/>
    <w:rsid w:val="0085072D"/>
    <w:rsid w:val="008874A6"/>
    <w:rsid w:val="008A1579"/>
    <w:rsid w:val="00953117"/>
    <w:rsid w:val="009C0A7A"/>
    <w:rsid w:val="009F7C83"/>
    <w:rsid w:val="00A110C0"/>
    <w:rsid w:val="00A67920"/>
    <w:rsid w:val="00A95199"/>
    <w:rsid w:val="00BA07C1"/>
    <w:rsid w:val="00BA3E7F"/>
    <w:rsid w:val="00C507C2"/>
    <w:rsid w:val="00C55518"/>
    <w:rsid w:val="00C67E61"/>
    <w:rsid w:val="00CF60E0"/>
    <w:rsid w:val="00CF7B88"/>
    <w:rsid w:val="00D21A37"/>
    <w:rsid w:val="00D35B10"/>
    <w:rsid w:val="00D37328"/>
    <w:rsid w:val="00DA251B"/>
    <w:rsid w:val="00DF6717"/>
    <w:rsid w:val="00E42B17"/>
    <w:rsid w:val="00FA5821"/>
    <w:rsid w:val="00FB4DE7"/>
    <w:rsid w:val="00FF51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21A37"/>
    <w:pPr>
      <w:spacing w:line="264" w:lineRule="auto"/>
    </w:pPr>
    <w:rPr>
      <w:rFonts w:ascii="Charter" w:hAnsi="Charte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D21A3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D21A37"/>
    <w:pPr>
      <w:tabs>
        <w:tab w:val="center" w:pos="4820"/>
        <w:tab w:val="right" w:pos="9832"/>
      </w:tabs>
      <w:spacing w:line="240" w:lineRule="auto"/>
    </w:pPr>
    <w:rPr>
      <w:rFonts w:ascii="Stafford" w:hAnsi="Stafford"/>
      <w:sz w:val="15"/>
    </w:rPr>
  </w:style>
  <w:style w:type="paragraph" w:customStyle="1" w:styleId="Infospalte">
    <w:name w:val="Infospalte"/>
    <w:basedOn w:val="Standard"/>
    <w:rsid w:val="00D21A37"/>
    <w:pPr>
      <w:spacing w:line="276" w:lineRule="auto"/>
    </w:pPr>
    <w:rPr>
      <w:rFonts w:ascii="Stafford" w:hAnsi="Stafford"/>
      <w:sz w:val="15"/>
    </w:rPr>
  </w:style>
  <w:style w:type="paragraph" w:customStyle="1" w:styleId="Betreffzeile">
    <w:name w:val="Betreffzeile"/>
    <w:basedOn w:val="Standard"/>
    <w:rsid w:val="00D21A37"/>
    <w:rPr>
      <w:b/>
    </w:rPr>
  </w:style>
  <w:style w:type="paragraph" w:customStyle="1" w:styleId="InfospalteNamen">
    <w:name w:val="Infospalte_Namen"/>
    <w:basedOn w:val="Infospalte"/>
    <w:rsid w:val="00D21A37"/>
    <w:rPr>
      <w:color w:val="B90F22"/>
      <w:sz w:val="18"/>
      <w:szCs w:val="18"/>
      <w:lang w:val="en-GB"/>
    </w:rPr>
  </w:style>
  <w:style w:type="paragraph" w:customStyle="1" w:styleId="Marginalie">
    <w:name w:val="Marginalie"/>
    <w:basedOn w:val="Standard"/>
    <w:rsid w:val="00D21A37"/>
    <w:rPr>
      <w:rFonts w:ascii="Stafford" w:hAnsi="Stafford"/>
      <w:color w:val="B90F22"/>
      <w:sz w:val="12"/>
      <w:szCs w:val="12"/>
    </w:rPr>
  </w:style>
  <w:style w:type="paragraph" w:styleId="Sprechblasentext">
    <w:name w:val="Balloon Text"/>
    <w:basedOn w:val="Standard"/>
    <w:link w:val="SprechblasentextZchn"/>
    <w:rsid w:val="00FA582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FA58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~1\scharun\LOKALE~1\Temp\Rar$DI00.312\TU_Brief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DF57CD-9E79-494D-BA7F-70FC50FA3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TU_Brief</Template>
  <TotalTime>0</TotalTime>
  <Pages>1</Pages>
  <Words>146</Words>
  <Characters>926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TUD</Company>
  <LinksUpToDate>false</LinksUpToDate>
  <CharactersWithSpaces>1070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Fränze Scharun</dc:creator>
  <cp:lastModifiedBy>Katharina Brohm</cp:lastModifiedBy>
  <cp:revision>4</cp:revision>
  <cp:lastPrinted>2019-05-09T07:06:00Z</cp:lastPrinted>
  <dcterms:created xsi:type="dcterms:W3CDTF">2019-05-09T07:06:00Z</dcterms:created>
  <dcterms:modified xsi:type="dcterms:W3CDTF">2020-08-05T13:59:00Z</dcterms:modified>
</cp:coreProperties>
</file>